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40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6380"/>
      </w:tblGrid>
      <w:tr w:rsidR="000172E5" w:rsidRPr="00637200" w14:paraId="738F18BA" w14:textId="77777777" w:rsidTr="00FC30CC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FC30CC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91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309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FC30CC">
        <w:trPr>
          <w:trHeight w:val="1010"/>
        </w:trPr>
        <w:tc>
          <w:tcPr>
            <w:tcW w:w="1691" w:type="pct"/>
            <w:vAlign w:val="bottom"/>
          </w:tcPr>
          <w:p w14:paraId="74607E88" w14:textId="77777777" w:rsidR="000172E5" w:rsidRPr="00637200" w:rsidRDefault="00D70DBF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FC30CC">
        <w:trPr>
          <w:trHeight w:val="876"/>
        </w:trPr>
        <w:tc>
          <w:tcPr>
            <w:tcW w:w="1691" w:type="pct"/>
            <w:vAlign w:val="bottom"/>
          </w:tcPr>
          <w:p w14:paraId="55BF1A52" w14:textId="77777777" w:rsidR="00292898" w:rsidRPr="00637200" w:rsidRDefault="00D70DBF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FC30CC">
        <w:trPr>
          <w:trHeight w:val="1521"/>
        </w:trPr>
        <w:tc>
          <w:tcPr>
            <w:tcW w:w="1691" w:type="pct"/>
            <w:vAlign w:val="bottom"/>
          </w:tcPr>
          <w:p w14:paraId="35001173" w14:textId="77777777" w:rsidR="006865CF" w:rsidRPr="00637200" w:rsidRDefault="00D70DBF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2A7510">
              <w:rPr>
                <w:sz w:val="20"/>
              </w:rPr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2A7510">
              <w:rPr>
                <w:sz w:val="20"/>
              </w:rPr>
              <w:t>)</w:t>
            </w:r>
          </w:p>
        </w:tc>
        <w:tc>
          <w:tcPr>
            <w:tcW w:w="3309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FC30CC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FC30CC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FC30CC">
        <w:trPr>
          <w:trHeight w:val="1218"/>
        </w:trPr>
        <w:tc>
          <w:tcPr>
            <w:tcW w:w="1691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309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FC30CC">
        <w:trPr>
          <w:trHeight w:val="534"/>
        </w:trPr>
        <w:tc>
          <w:tcPr>
            <w:tcW w:w="1691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FC30CC">
        <w:trPr>
          <w:trHeight w:val="716"/>
        </w:trPr>
        <w:tc>
          <w:tcPr>
            <w:tcW w:w="1691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>
            <w:bookmarkStart w:id="0" w:name="_GoBack"/>
            <w:bookmarkEnd w:id="0"/>
          </w:p>
        </w:tc>
      </w:tr>
      <w:tr w:rsidR="000172E5" w:rsidRPr="00846B76" w14:paraId="20E5CAF0" w14:textId="77777777" w:rsidTr="00FC30CC">
        <w:trPr>
          <w:trHeight w:val="297"/>
        </w:trPr>
        <w:tc>
          <w:tcPr>
            <w:tcW w:w="1691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09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FC30CC">
        <w:trPr>
          <w:trHeight w:val="355"/>
        </w:trPr>
        <w:tc>
          <w:tcPr>
            <w:tcW w:w="1691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309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FC30CC">
        <w:trPr>
          <w:trHeight w:val="2365"/>
        </w:trPr>
        <w:tc>
          <w:tcPr>
            <w:tcW w:w="1691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309" w:type="pct"/>
            <w:tcBorders>
              <w:bottom w:val="single" w:sz="4" w:space="0" w:color="auto"/>
            </w:tcBorders>
            <w:vAlign w:val="bottom"/>
          </w:tcPr>
          <w:p w14:paraId="630D0589" w14:textId="5704D0F2" w:rsidR="00F71B2C" w:rsidRDefault="00D70DBF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0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</w:t>
            </w:r>
            <w:r w:rsidR="00FC30CC">
              <w:t>ię regulaminem obowiązującym na </w:t>
            </w:r>
            <w:r w:rsidR="00F71B2C">
              <w:t>obszarze objętym programem „Zanocuj w lesie”</w:t>
            </w:r>
          </w:p>
          <w:p w14:paraId="4A2D722A" w14:textId="0D38D0BB" w:rsidR="008A5228" w:rsidRDefault="00D70DBF" w:rsidP="00637200">
            <w:sdt>
              <w:sdtPr>
                <w:id w:val="-2084749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30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A5228">
              <w:t xml:space="preserve"> Wyrażam zg</w:t>
            </w:r>
            <w:r w:rsidR="00FC30CC">
              <w:t>odę na przet</w:t>
            </w:r>
            <w:r w:rsidR="00B40404">
              <w:t>warzanie moich danych osobowych</w:t>
            </w:r>
            <w:r w:rsidR="00FC30CC">
              <w:t xml:space="preserve"> podanych w niniejszym zgłoszeniu noclegu, w ramach</w:t>
            </w:r>
            <w:r w:rsidR="008A5228">
              <w:t xml:space="preserve"> </w:t>
            </w:r>
            <w:r w:rsidR="00FC30CC">
              <w:t>P</w:t>
            </w:r>
            <w:r w:rsidR="008A5228">
              <w:t>rogram</w:t>
            </w:r>
            <w:r w:rsidR="00FC30CC">
              <w:t>u</w:t>
            </w:r>
            <w:r w:rsidR="008A5228">
              <w:t xml:space="preserve"> „Zanocuj w lesie”</w:t>
            </w:r>
          </w:p>
          <w:p w14:paraId="7A36818D" w14:textId="342C50A8" w:rsidR="00AA1832" w:rsidRPr="00AA1832" w:rsidRDefault="00AA1832" w:rsidP="00637200">
            <w:pPr>
              <w:rPr>
                <w:sz w:val="22"/>
                <w:szCs w:val="22"/>
              </w:rPr>
            </w:pPr>
          </w:p>
        </w:tc>
      </w:tr>
    </w:tbl>
    <w:p w14:paraId="231F0CAF" w14:textId="77777777" w:rsidR="006D064F" w:rsidRDefault="006D064F" w:rsidP="003F3E84">
      <w:pPr>
        <w:jc w:val="center"/>
        <w:rPr>
          <w:rFonts w:ascii="Arial" w:hAnsi="Arial" w:cs="Arial"/>
          <w:b/>
          <w:sz w:val="24"/>
          <w:szCs w:val="24"/>
        </w:rPr>
      </w:pP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lastRenderedPageBreak/>
        <w:t xml:space="preserve">Informacja o przetwarzaniu danych osobowych </w:t>
      </w:r>
    </w:p>
    <w:p w14:paraId="5BC4CC27" w14:textId="58B2F330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1AF1CFC5" w14:textId="77777777" w:rsidR="008A5228" w:rsidRPr="003F3E84" w:rsidRDefault="008A5228" w:rsidP="003F3E84">
      <w:pPr>
        <w:jc w:val="center"/>
        <w:rPr>
          <w:rFonts w:ascii="Arial" w:hAnsi="Arial" w:cs="Arial"/>
          <w:b/>
          <w:sz w:val="24"/>
          <w:szCs w:val="24"/>
        </w:rPr>
      </w:pPr>
    </w:p>
    <w:p w14:paraId="0D672C4E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Administrator danych osobowych</w:t>
      </w:r>
    </w:p>
    <w:p w14:paraId="4A1B54DF" w14:textId="41D67D28" w:rsidR="008A5228" w:rsidRPr="008A5228" w:rsidRDefault="008A5228" w:rsidP="008A5228">
      <w:pPr>
        <w:spacing w:after="160"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 xml:space="preserve">Administratorem Pani/ Pana danych osobowych jest Nadleśnictwo Brzesko, Jadowniki, </w:t>
      </w:r>
      <w:r w:rsidRPr="008A5228">
        <w:rPr>
          <w:rFonts w:ascii="Calibri" w:hAnsi="Calibri" w:cs="Calibri"/>
          <w:sz w:val="24"/>
          <w:szCs w:val="22"/>
        </w:rPr>
        <w:br/>
        <w:t xml:space="preserve">ul. Brzeska 59, 32-800 Brzesko. Można się z nami kontaktować </w:t>
      </w:r>
      <w:r w:rsidR="00B40404">
        <w:rPr>
          <w:rFonts w:ascii="Calibri" w:hAnsi="Calibri" w:cs="Calibri"/>
          <w:sz w:val="24"/>
          <w:szCs w:val="22"/>
        </w:rPr>
        <w:t>drogą elektroniczna pod </w:t>
      </w:r>
      <w:r w:rsidRPr="008A5228">
        <w:rPr>
          <w:rFonts w:ascii="Calibri" w:hAnsi="Calibri" w:cs="Calibri"/>
          <w:sz w:val="24"/>
          <w:szCs w:val="22"/>
        </w:rPr>
        <w:t xml:space="preserve">adresem e-mail: </w:t>
      </w:r>
      <w:r w:rsidRPr="008A5228">
        <w:rPr>
          <w:rFonts w:cstheme="minorHAnsi"/>
          <w:sz w:val="24"/>
          <w:szCs w:val="22"/>
        </w:rPr>
        <w:t>brzesko@krakow.lasy.gov.pl</w:t>
      </w:r>
      <w:r w:rsidRPr="008A5228">
        <w:rPr>
          <w:sz w:val="32"/>
        </w:rPr>
        <w:t xml:space="preserve"> </w:t>
      </w:r>
      <w:r w:rsidRPr="008A5228">
        <w:rPr>
          <w:rFonts w:ascii="Calibri" w:hAnsi="Calibri" w:cs="Calibri"/>
          <w:sz w:val="24"/>
          <w:szCs w:val="22"/>
        </w:rPr>
        <w:t xml:space="preserve">telefonicznie pod numerem </w:t>
      </w:r>
      <w:r w:rsidR="00B40404">
        <w:rPr>
          <w:rFonts w:ascii="Calibri" w:hAnsi="Calibri" w:cs="Calibri"/>
          <w:sz w:val="24"/>
          <w:szCs w:val="22"/>
        </w:rPr>
        <w:t>+48 512 </w:t>
      </w:r>
      <w:r w:rsidRPr="008A5228">
        <w:rPr>
          <w:rFonts w:ascii="Calibri" w:hAnsi="Calibri" w:cs="Calibri"/>
          <w:sz w:val="24"/>
          <w:szCs w:val="22"/>
        </w:rPr>
        <w:t>043 957 lub tradycyjna pocztą pod adres wskazany powyżej.</w:t>
      </w:r>
    </w:p>
    <w:p w14:paraId="1593D31E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Inspektor ochrony danych</w:t>
      </w:r>
    </w:p>
    <w:p w14:paraId="6316F326" w14:textId="0F64CE1F" w:rsidR="008A5228" w:rsidRPr="008A5228" w:rsidRDefault="008A5228" w:rsidP="008A5228">
      <w:pPr>
        <w:spacing w:after="160"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W sprawach związanych z Pani/Pana danymi osobowymi można kontaktować się</w:t>
      </w:r>
      <w:r w:rsidR="00B40404">
        <w:rPr>
          <w:rFonts w:ascii="Calibri" w:hAnsi="Calibri" w:cs="Calibri"/>
          <w:sz w:val="24"/>
          <w:szCs w:val="22"/>
        </w:rPr>
        <w:t xml:space="preserve"> z </w:t>
      </w:r>
      <w:r w:rsidRPr="008A5228">
        <w:rPr>
          <w:rFonts w:ascii="Calibri" w:hAnsi="Calibri" w:cs="Calibri"/>
          <w:sz w:val="24"/>
          <w:szCs w:val="22"/>
        </w:rPr>
        <w:t xml:space="preserve">wyznaczonym Inspektorem Ochrony Danych na adres e-mail: </w:t>
      </w:r>
      <w:hyperlink r:id="rId11" w:history="1">
        <w:r w:rsidRPr="008A5228">
          <w:rPr>
            <w:rStyle w:val="Hipercze"/>
            <w:rFonts w:ascii="Calibri" w:hAnsi="Calibri" w:cs="Calibri"/>
            <w:sz w:val="24"/>
            <w:szCs w:val="22"/>
          </w:rPr>
          <w:t>iod@comp-net.pl</w:t>
        </w:r>
      </w:hyperlink>
      <w:r w:rsidRPr="008A5228">
        <w:rPr>
          <w:rFonts w:ascii="Calibri" w:hAnsi="Calibri" w:cs="Calibri"/>
          <w:sz w:val="24"/>
          <w:szCs w:val="22"/>
        </w:rPr>
        <w:t xml:space="preserve">. </w:t>
      </w:r>
    </w:p>
    <w:p w14:paraId="3E7F63A3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Cele i podstawy przetwarzania</w:t>
      </w:r>
    </w:p>
    <w:p w14:paraId="381E403B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Pani/ Pana dane osobowe zebrane w zgłoszeniu, są zbierane w ramach Programu „Zanocuj w lesie”, na podstawie Państwa zgody.</w:t>
      </w:r>
    </w:p>
    <w:p w14:paraId="4D4212FE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Odbiorcy danych osobowych</w:t>
      </w:r>
    </w:p>
    <w:p w14:paraId="7ADF7442" w14:textId="77777777" w:rsidR="008A5228" w:rsidRPr="008A5228" w:rsidRDefault="008A5228" w:rsidP="008A5228">
      <w:pPr>
        <w:spacing w:after="160"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Pani/Pana dane osobowe mogą zostać ujawnione, innym jednostkom Lasów Państwowych, naszym podwykonawcom (podmioty przetwarzające) oraz odbiorcom danych wynikającym z przepisów prawa.</w:t>
      </w:r>
    </w:p>
    <w:p w14:paraId="572FF46C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Okres przechowywania danych</w:t>
      </w:r>
    </w:p>
    <w:p w14:paraId="65C0C892" w14:textId="53D8A752" w:rsidR="008A5228" w:rsidRPr="008A5228" w:rsidRDefault="008A5228" w:rsidP="008A5228">
      <w:pPr>
        <w:spacing w:after="160"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Pani/Pana dane osobowe będą przechowywane przez okres zgodny z Jednolitym rzeczowym wykazem akt dla PGL LP lub do czasu wycofania przez Państwa zgody. Cofnięcie zgody nie wpływa na zgodność prz</w:t>
      </w:r>
      <w:r w:rsidR="00B40404">
        <w:rPr>
          <w:rFonts w:ascii="Calibri" w:hAnsi="Calibri" w:cs="Calibri"/>
          <w:sz w:val="24"/>
          <w:szCs w:val="22"/>
        </w:rPr>
        <w:t>etwarzania, którego dokonano na </w:t>
      </w:r>
      <w:r w:rsidRPr="008A5228">
        <w:rPr>
          <w:rFonts w:ascii="Calibri" w:hAnsi="Calibri" w:cs="Calibri"/>
          <w:sz w:val="24"/>
          <w:szCs w:val="22"/>
        </w:rPr>
        <w:t>podstawie udzielonej zgody przed jej cofnięciem.</w:t>
      </w:r>
    </w:p>
    <w:p w14:paraId="2FDB741D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</w:p>
    <w:p w14:paraId="40BFDABA" w14:textId="77777777" w:rsidR="00FC30CC" w:rsidRDefault="00FC30CC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</w:p>
    <w:p w14:paraId="110245AB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Przekazywanie danych do państwa trzeciego/organizacji międzynarodowej</w:t>
      </w:r>
    </w:p>
    <w:p w14:paraId="1F376F64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Pani/Pana dane osobowe nie będą przekazywane do państwa trzeciego/organizacji międzynarodowej.</w:t>
      </w:r>
    </w:p>
    <w:p w14:paraId="505A0E42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Prawa osób, których dane dotyczą</w:t>
      </w:r>
    </w:p>
    <w:p w14:paraId="29E1D7CA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Zgodnie z przepisami prawa przysługują Pani/ Panu:</w:t>
      </w:r>
    </w:p>
    <w:p w14:paraId="582023BE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dostępu do swoich danych oraz otrzymania ich kopii;</w:t>
      </w:r>
    </w:p>
    <w:p w14:paraId="6408152D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 sprostowania (poprawiania) swoich danych;</w:t>
      </w:r>
    </w:p>
    <w:p w14:paraId="2521416E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 żądania usunięcia swoich danych osobowych</w:t>
      </w:r>
    </w:p>
    <w:p w14:paraId="07D7E9E3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 xml:space="preserve">prawo do złożenia sprzeciwu; </w:t>
      </w:r>
    </w:p>
    <w:p w14:paraId="0134638A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 ograniczenia przetwarzania danych;</w:t>
      </w:r>
    </w:p>
    <w:p w14:paraId="51DB4FD7" w14:textId="77777777" w:rsidR="008A5228" w:rsidRPr="008A5228" w:rsidRDefault="008A5228" w:rsidP="008A5228">
      <w:pPr>
        <w:numPr>
          <w:ilvl w:val="0"/>
          <w:numId w:val="28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 przenoszenia danych;</w:t>
      </w:r>
    </w:p>
    <w:p w14:paraId="6592D979" w14:textId="77777777" w:rsidR="008A5228" w:rsidRPr="008A5228" w:rsidRDefault="008A5228" w:rsidP="008A5228">
      <w:pPr>
        <w:numPr>
          <w:ilvl w:val="0"/>
          <w:numId w:val="28"/>
        </w:numPr>
        <w:spacing w:before="0" w:after="160" w:line="360" w:lineRule="auto"/>
        <w:ind w:left="1080"/>
        <w:jc w:val="both"/>
        <w:textAlignment w:val="center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>prawo do wniesienia skargi do Prezesa UODO (na adres Prezesa Urzędu Ochrony Danych Osobowych, ul. Stawki 2, 00 - 193 Warszawa);</w:t>
      </w:r>
    </w:p>
    <w:p w14:paraId="4DADF19D" w14:textId="77777777" w:rsidR="008A5228" w:rsidRPr="008A5228" w:rsidRDefault="008A5228" w:rsidP="008A5228">
      <w:pPr>
        <w:spacing w:line="360" w:lineRule="auto"/>
        <w:ind w:left="540"/>
        <w:jc w:val="both"/>
        <w:rPr>
          <w:rFonts w:ascii="Calibri" w:hAnsi="Calibri" w:cs="Calibri"/>
          <w:b/>
          <w:bCs/>
          <w:sz w:val="24"/>
          <w:szCs w:val="22"/>
        </w:rPr>
      </w:pPr>
      <w:r w:rsidRPr="008A5228">
        <w:rPr>
          <w:rFonts w:ascii="Calibri" w:hAnsi="Calibri" w:cs="Calibri"/>
          <w:b/>
          <w:bCs/>
          <w:sz w:val="24"/>
          <w:szCs w:val="22"/>
        </w:rPr>
        <w:t>Informacja o wymogu podania danych</w:t>
      </w:r>
    </w:p>
    <w:p w14:paraId="17214529" w14:textId="77777777" w:rsidR="008A5228" w:rsidRPr="008A5228" w:rsidRDefault="008A5228" w:rsidP="008A5228">
      <w:pPr>
        <w:spacing w:after="160" w:line="360" w:lineRule="auto"/>
        <w:ind w:left="540"/>
        <w:jc w:val="both"/>
        <w:rPr>
          <w:rFonts w:ascii="Calibri" w:hAnsi="Calibri" w:cs="Calibri"/>
          <w:sz w:val="24"/>
          <w:szCs w:val="22"/>
        </w:rPr>
      </w:pPr>
      <w:r w:rsidRPr="008A5228">
        <w:rPr>
          <w:rFonts w:ascii="Calibri" w:hAnsi="Calibri" w:cs="Calibri"/>
          <w:sz w:val="24"/>
          <w:szCs w:val="22"/>
        </w:rPr>
        <w:t xml:space="preserve">Podanie przez Państwa danych osobowych jest dobrowolne, lecz niezbędne do realizacji celu. </w:t>
      </w:r>
    </w:p>
    <w:p w14:paraId="7266E865" w14:textId="77777777" w:rsidR="008A5228" w:rsidRPr="008A5228" w:rsidRDefault="008A5228" w:rsidP="008A5228">
      <w:pPr>
        <w:pStyle w:val="paragraph"/>
        <w:ind w:left="540"/>
        <w:jc w:val="both"/>
        <w:textAlignment w:val="baseline"/>
        <w:rPr>
          <w:sz w:val="28"/>
        </w:rPr>
      </w:pPr>
      <w:r w:rsidRPr="008A5228">
        <w:rPr>
          <w:rStyle w:val="normaltextrun"/>
          <w:rFonts w:ascii="Calibri" w:hAnsi="Calibri" w:cs="Calibri"/>
          <w:b/>
          <w:bCs/>
          <w:szCs w:val="22"/>
        </w:rPr>
        <w:t>Informacja o zautomatyzowanym podejmowaniu decyzji</w:t>
      </w:r>
      <w:r w:rsidRPr="008A5228">
        <w:rPr>
          <w:rStyle w:val="eop"/>
          <w:rFonts w:ascii="Calibri" w:hAnsi="Calibri" w:cs="Calibri"/>
          <w:szCs w:val="22"/>
        </w:rPr>
        <w:t> </w:t>
      </w:r>
    </w:p>
    <w:p w14:paraId="70EE54DD" w14:textId="00085324" w:rsidR="008A5228" w:rsidRPr="008A5228" w:rsidRDefault="008A5228" w:rsidP="008A5228">
      <w:pPr>
        <w:pStyle w:val="paragraph"/>
        <w:spacing w:line="360" w:lineRule="auto"/>
        <w:ind w:left="540"/>
        <w:jc w:val="both"/>
        <w:textAlignment w:val="baseline"/>
        <w:rPr>
          <w:sz w:val="28"/>
        </w:rPr>
      </w:pPr>
      <w:r w:rsidRPr="008A5228">
        <w:rPr>
          <w:rStyle w:val="normaltextrun"/>
          <w:rFonts w:ascii="Calibri" w:hAnsi="Calibri" w:cs="Calibri"/>
          <w:szCs w:val="22"/>
        </w:rPr>
        <w:t>Państwa dane nie będą podlegać zautomatyzowan</w:t>
      </w:r>
      <w:r w:rsidR="00B40404">
        <w:rPr>
          <w:rStyle w:val="normaltextrun"/>
          <w:rFonts w:ascii="Calibri" w:hAnsi="Calibri" w:cs="Calibri"/>
          <w:szCs w:val="22"/>
        </w:rPr>
        <w:t>emu podejmowaniu decyzji, w tym </w:t>
      </w:r>
      <w:r w:rsidRPr="008A5228">
        <w:rPr>
          <w:rStyle w:val="normaltextrun"/>
          <w:rFonts w:ascii="Calibri" w:hAnsi="Calibri" w:cs="Calibri"/>
          <w:szCs w:val="22"/>
        </w:rPr>
        <w:t xml:space="preserve">również </w:t>
      </w:r>
      <w:r w:rsidR="00B40404">
        <w:rPr>
          <w:rStyle w:val="scxw8301832"/>
          <w:rFonts w:ascii="Calibri" w:hAnsi="Calibri" w:cs="Calibri"/>
          <w:szCs w:val="22"/>
        </w:rPr>
        <w:t> </w:t>
      </w:r>
      <w:r w:rsidRPr="008A5228">
        <w:rPr>
          <w:rStyle w:val="normaltextrun"/>
          <w:rFonts w:ascii="Calibri" w:hAnsi="Calibri" w:cs="Calibri"/>
          <w:szCs w:val="22"/>
        </w:rPr>
        <w:t>w formie profilowania.</w:t>
      </w:r>
      <w:r w:rsidRPr="008A5228">
        <w:rPr>
          <w:rStyle w:val="eop"/>
          <w:rFonts w:ascii="Calibri" w:hAnsi="Calibri" w:cs="Calibri"/>
          <w:szCs w:val="22"/>
        </w:rPr>
        <w:t> </w:t>
      </w:r>
    </w:p>
    <w:sectPr w:rsidR="008A5228" w:rsidRPr="008A5228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48021" w14:textId="77777777" w:rsidR="00D70DBF" w:rsidRDefault="00D70DBF" w:rsidP="000172E5">
      <w:pPr>
        <w:spacing w:after="0" w:line="240" w:lineRule="auto"/>
      </w:pPr>
      <w:r>
        <w:separator/>
      </w:r>
    </w:p>
  </w:endnote>
  <w:endnote w:type="continuationSeparator" w:id="0">
    <w:p w14:paraId="5D79DBF3" w14:textId="77777777" w:rsidR="00D70DBF" w:rsidRDefault="00D70D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79BE0A-62E0-4F0C-8022-8A360AE2C48B}"/>
    <w:embedBold r:id="rId2" w:fontKey="{6535D960-5122-42F3-8323-2898CEB6F9A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51E12D7-1B39-49C3-919B-1B4551FB51BE}"/>
    <w:embedBold r:id="rId4" w:fontKey="{A75F62E3-1F30-4F6D-BB7B-5B2807518F6D}"/>
    <w:embedItalic r:id="rId5" w:fontKey="{A1E43FC8-D399-486A-A3F8-734F905A9CCD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02D23C7-AB3A-461B-9AC1-3C086C3E6D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521E753-2196-4ED4-97E9-F3159E0974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59DD8D5-4791-4900-84E8-89B1A9A6CC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9C0F3" w14:textId="77777777" w:rsidR="00D70DBF" w:rsidRDefault="00D70DBF" w:rsidP="000172E5">
      <w:pPr>
        <w:spacing w:after="0" w:line="240" w:lineRule="auto"/>
      </w:pPr>
      <w:r>
        <w:separator/>
      </w:r>
    </w:p>
  </w:footnote>
  <w:footnote w:type="continuationSeparator" w:id="0">
    <w:p w14:paraId="0F9D8339" w14:textId="77777777" w:rsidR="00D70DBF" w:rsidRDefault="00D70D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F595252" w:rsidR="00B337A2" w:rsidRPr="00F71B2C" w:rsidRDefault="006C7BC5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</w:t>
          </w:r>
          <w:r>
            <w:rPr>
              <w:color w:val="333333" w:themeColor="accent6" w:themeShade="80"/>
              <w:sz w:val="30"/>
              <w:szCs w:val="30"/>
            </w:rPr>
            <w:t>gu w ramach Programu „Zanocuj w 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w Nadleśnictwie Brzesko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5"/>
  </w:num>
  <w:num w:numId="7">
    <w:abstractNumId w:val="10"/>
  </w:num>
  <w:num w:numId="8">
    <w:abstractNumId w:val="14"/>
  </w:num>
  <w:num w:numId="9">
    <w:abstractNumId w:val="23"/>
  </w:num>
  <w:num w:numId="10">
    <w:abstractNumId w:val="2"/>
  </w:num>
  <w:num w:numId="11">
    <w:abstractNumId w:val="9"/>
  </w:num>
  <w:num w:numId="12">
    <w:abstractNumId w:val="1"/>
  </w:num>
  <w:num w:numId="13">
    <w:abstractNumId w:val="3"/>
  </w:num>
  <w:num w:numId="14">
    <w:abstractNumId w:val="13"/>
  </w:num>
  <w:num w:numId="15">
    <w:abstractNumId w:val="12"/>
  </w:num>
  <w:num w:numId="16">
    <w:abstractNumId w:val="21"/>
  </w:num>
  <w:num w:numId="17">
    <w:abstractNumId w:val="5"/>
  </w:num>
  <w:num w:numId="18">
    <w:abstractNumId w:val="27"/>
  </w:num>
  <w:num w:numId="19">
    <w:abstractNumId w:val="24"/>
  </w:num>
  <w:num w:numId="20">
    <w:abstractNumId w:val="18"/>
  </w:num>
  <w:num w:numId="21">
    <w:abstractNumId w:val="26"/>
  </w:num>
  <w:num w:numId="22">
    <w:abstractNumId w:val="8"/>
  </w:num>
  <w:num w:numId="23">
    <w:abstractNumId w:val="0"/>
  </w:num>
  <w:num w:numId="24">
    <w:abstractNumId w:val="19"/>
  </w:num>
  <w:num w:numId="25">
    <w:abstractNumId w:val="6"/>
  </w:num>
  <w:num w:numId="26">
    <w:abstractNumId w:val="4"/>
  </w:num>
  <w:num w:numId="27">
    <w:abstractNumId w:val="22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A7510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50C93"/>
    <w:rsid w:val="00561D42"/>
    <w:rsid w:val="00577E06"/>
    <w:rsid w:val="00583334"/>
    <w:rsid w:val="005A3BF7"/>
    <w:rsid w:val="005E1310"/>
    <w:rsid w:val="005F2035"/>
    <w:rsid w:val="005F7990"/>
    <w:rsid w:val="006145D8"/>
    <w:rsid w:val="00637200"/>
    <w:rsid w:val="0063739C"/>
    <w:rsid w:val="006865CF"/>
    <w:rsid w:val="006B21B8"/>
    <w:rsid w:val="006C7BC5"/>
    <w:rsid w:val="006D064F"/>
    <w:rsid w:val="007147D7"/>
    <w:rsid w:val="00741292"/>
    <w:rsid w:val="00770F25"/>
    <w:rsid w:val="00780C93"/>
    <w:rsid w:val="007A35A8"/>
    <w:rsid w:val="007A5FB5"/>
    <w:rsid w:val="007B0A85"/>
    <w:rsid w:val="007C6A52"/>
    <w:rsid w:val="00801F20"/>
    <w:rsid w:val="0082043E"/>
    <w:rsid w:val="00846B76"/>
    <w:rsid w:val="0086797B"/>
    <w:rsid w:val="00876F21"/>
    <w:rsid w:val="008A5228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B3853"/>
    <w:rsid w:val="00AC4A73"/>
    <w:rsid w:val="00B337A2"/>
    <w:rsid w:val="00B40404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3857"/>
    <w:rsid w:val="00CD4532"/>
    <w:rsid w:val="00CD47B0"/>
    <w:rsid w:val="00CE6104"/>
    <w:rsid w:val="00CE7918"/>
    <w:rsid w:val="00D16163"/>
    <w:rsid w:val="00D241A1"/>
    <w:rsid w:val="00D41D3C"/>
    <w:rsid w:val="00D57211"/>
    <w:rsid w:val="00D70DBF"/>
    <w:rsid w:val="00DB3FAD"/>
    <w:rsid w:val="00DC71EC"/>
    <w:rsid w:val="00DF0A5C"/>
    <w:rsid w:val="00E47687"/>
    <w:rsid w:val="00E61C09"/>
    <w:rsid w:val="00EB3796"/>
    <w:rsid w:val="00EB3B58"/>
    <w:rsid w:val="00EC7359"/>
    <w:rsid w:val="00EE3054"/>
    <w:rsid w:val="00EE5B1C"/>
    <w:rsid w:val="00F00606"/>
    <w:rsid w:val="00F00A4C"/>
    <w:rsid w:val="00F01256"/>
    <w:rsid w:val="00F71B2C"/>
    <w:rsid w:val="00FC15F5"/>
    <w:rsid w:val="00FC30C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paragraph" w:customStyle="1" w:styleId="paragraph">
    <w:name w:val="paragraph"/>
    <w:basedOn w:val="Normalny"/>
    <w:rsid w:val="008A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A5228"/>
  </w:style>
  <w:style w:type="character" w:customStyle="1" w:styleId="eop">
    <w:name w:val="eop"/>
    <w:basedOn w:val="Domylnaczcionkaakapitu"/>
    <w:rsid w:val="008A5228"/>
  </w:style>
  <w:style w:type="character" w:customStyle="1" w:styleId="scxw8301832">
    <w:name w:val="scxw8301832"/>
    <w:basedOn w:val="Domylnaczcionkaakapitu"/>
    <w:rsid w:val="008A5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2121BC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821A8B"/>
    <w:rsid w:val="009903F3"/>
    <w:rsid w:val="00A31828"/>
    <w:rsid w:val="00AD542A"/>
    <w:rsid w:val="00CA7B8E"/>
    <w:rsid w:val="00DD689E"/>
    <w:rsid w:val="00E75AAD"/>
    <w:rsid w:val="00F7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3D3B44-5708-4115-B078-F1E080BD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391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2021-05-07T09:06:00Z</dcterms:created>
  <dcterms:modified xsi:type="dcterms:W3CDTF">2021-05-07T09:07:00Z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